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604" w:rsidRDefault="00556E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-287383</wp:posOffset>
                </wp:positionH>
                <wp:positionV relativeFrom="paragraph">
                  <wp:posOffset>4310743</wp:posOffset>
                </wp:positionV>
                <wp:extent cx="6322423" cy="2939143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2423" cy="29391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Swipes </w:t>
                            </w:r>
                            <w:proofErr w:type="gramStart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can only be done</w:t>
                            </w:r>
                            <w:proofErr w:type="gramEnd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at the promotional kiosks.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One entry per week per Players Club account.</w:t>
                            </w:r>
                            <w:proofErr w:type="gramEnd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 xml:space="preserve">  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Players must pick what teams they think will win the designated games.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 xml:space="preserve">Top 10 players each week </w:t>
                            </w:r>
                            <w:proofErr w:type="gramStart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will be awarded</w:t>
                            </w:r>
                            <w:proofErr w:type="gramEnd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 xml:space="preserve"> the designated prize.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 xml:space="preserve">Ties will be determined by the Monday Night Football </w:t>
                            </w:r>
                            <w:proofErr w:type="gramStart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tie breaker</w:t>
                            </w:r>
                            <w:proofErr w:type="gramEnd"/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 xml:space="preserve">.  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In the case a tie is still at hand the player(s) who placed their picks first will be declared the winner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Weekly winners </w:t>
                            </w:r>
                            <w:proofErr w:type="gramStart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will be posted</w:t>
                            </w:r>
                            <w:proofErr w:type="gramEnd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at individual Players Club and on </w:t>
                            </w:r>
                            <w:proofErr w:type="spellStart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Shingobee</w:t>
                            </w:r>
                            <w:proofErr w:type="spellEnd"/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 xml:space="preserve"> digital signage every Tuesday by 12pm.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hAnsi="Arial" w:cs="Arial"/>
                                <w:sz w:val="28"/>
                                <w:szCs w:val="24"/>
                              </w:rPr>
                              <w:t>Weekly winners will have until 11:59am the following Tuesday to claim their prize by swiping their card at a promotional kiosk</w:t>
                            </w:r>
                          </w:p>
                          <w:p w:rsidR="00556E3A" w:rsidRPr="00556E3A" w:rsidRDefault="00556E3A" w:rsidP="00556E3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720"/>
                                <w:tab w:val="left" w:pos="1440"/>
                                <w:tab w:val="left" w:pos="2880"/>
                                <w:tab w:val="left" w:pos="3600"/>
                              </w:tabs>
                              <w:rPr>
                                <w:rFonts w:ascii="Arial" w:hAnsi="Arial" w:cs="Arial"/>
                                <w:b/>
                                <w:sz w:val="28"/>
                                <w:szCs w:val="24"/>
                              </w:rPr>
                            </w:pPr>
                            <w:r w:rsidRPr="00556E3A">
                              <w:rPr>
                                <w:rFonts w:ascii="Arial" w:eastAsia="Calibri" w:hAnsi="Arial" w:cs="Arial"/>
                                <w:sz w:val="28"/>
                                <w:szCs w:val="24"/>
                              </w:rPr>
                              <w:t>Players can only qualify once for the playoffs.</w:t>
                            </w:r>
                          </w:p>
                          <w:p w:rsidR="00556E3A" w:rsidRDefault="00556E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2.65pt;margin-top:339.45pt;width:497.85pt;height:23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" filled="f" stroked="f" strokeweight=".5pt">
                <v:textbox>
                  <w:txbxContent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Swipes </w:t>
                      </w:r>
                      <w:proofErr w:type="gramStart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>can only be done</w:t>
                      </w:r>
                      <w:proofErr w:type="gramEnd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at the promotional kiosks.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proofErr w:type="gramStart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One entry per week per Players Club account.</w:t>
                      </w:r>
                      <w:proofErr w:type="gramEnd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 xml:space="preserve">  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Players must pick what teams they think will win the designated games.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 xml:space="preserve">Top 10 players each week </w:t>
                      </w:r>
                      <w:proofErr w:type="gramStart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will be awarded</w:t>
                      </w:r>
                      <w:proofErr w:type="gramEnd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 xml:space="preserve"> the designated prize.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 xml:space="preserve">Ties will be determined by the Monday Night Football </w:t>
                      </w:r>
                      <w:proofErr w:type="gramStart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tie breaker</w:t>
                      </w:r>
                      <w:proofErr w:type="gramEnd"/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 xml:space="preserve">.  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In the case a tie is still at hand the player(s) who placed their picks first will be declared the winner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Weekly winners </w:t>
                      </w:r>
                      <w:proofErr w:type="gramStart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>will be posted</w:t>
                      </w:r>
                      <w:proofErr w:type="gramEnd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at individual Players Club and on </w:t>
                      </w:r>
                      <w:proofErr w:type="spellStart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>Shingobee</w:t>
                      </w:r>
                      <w:proofErr w:type="spellEnd"/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 xml:space="preserve"> digital signage every Tuesday by 12pm.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hAnsi="Arial" w:cs="Arial"/>
                          <w:sz w:val="28"/>
                          <w:szCs w:val="24"/>
                        </w:rPr>
                        <w:t>Weekly winners will have until 11:59am the following Tuesday to claim their prize by swiping their card at a promotional kiosk</w:t>
                      </w:r>
                    </w:p>
                    <w:p w:rsidR="00556E3A" w:rsidRPr="00556E3A" w:rsidRDefault="00556E3A" w:rsidP="00556E3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720"/>
                          <w:tab w:val="left" w:pos="1440"/>
                          <w:tab w:val="left" w:pos="2880"/>
                          <w:tab w:val="left" w:pos="3600"/>
                        </w:tabs>
                        <w:rPr>
                          <w:rFonts w:ascii="Arial" w:hAnsi="Arial" w:cs="Arial"/>
                          <w:b/>
                          <w:sz w:val="28"/>
                          <w:szCs w:val="24"/>
                        </w:rPr>
                      </w:pPr>
                      <w:r w:rsidRPr="00556E3A">
                        <w:rPr>
                          <w:rFonts w:ascii="Arial" w:eastAsia="Calibri" w:hAnsi="Arial" w:cs="Arial"/>
                          <w:sz w:val="28"/>
                          <w:szCs w:val="24"/>
                        </w:rPr>
                        <w:t>Players can only qualify once for the playoffs.</w:t>
                      </w:r>
                    </w:p>
                    <w:p w:rsidR="00556E3A" w:rsidRDefault="00556E3A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-822961</wp:posOffset>
            </wp:positionH>
            <wp:positionV relativeFrom="paragraph">
              <wp:posOffset>-836024</wp:posOffset>
            </wp:positionV>
            <wp:extent cx="7602583" cy="9830563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6983" cy="9836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60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57344"/>
    <w:multiLevelType w:val="hybridMultilevel"/>
    <w:tmpl w:val="AB1283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6E3A"/>
    <w:rsid w:val="00422139"/>
    <w:rsid w:val="00556E3A"/>
    <w:rsid w:val="00651966"/>
    <w:rsid w:val="00F1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6E3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6E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E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6E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E119ACF1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Delilah Jackson</dc:creator>
  <cp:lastModifiedBy>Delilah Jackson</cp:lastModifiedBy>
  <cp:revision>1</cp:revision>
  <dcterms:created xsi:type="dcterms:W3CDTF">2020-11-18T16:00:00Z</dcterms:created>
  <dcterms:modified xsi:type="dcterms:W3CDTF">2020-11-18T16:02:00Z</dcterms:modified>
</cp:coreProperties>
</file>